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7D6" w:rsidRDefault="00BD67D6"/>
    <w:p w:rsidR="00BD67D6" w:rsidRPr="0056473B" w:rsidRDefault="00BD67D6">
      <w:pPr>
        <w:rPr>
          <w:lang w:val="nn-NO"/>
        </w:rPr>
      </w:pPr>
      <w:r w:rsidRPr="0056473B">
        <w:rPr>
          <w:lang w:val="nn-NO"/>
        </w:rPr>
        <w:t xml:space="preserve">Når </w:t>
      </w:r>
      <w:r w:rsidR="00476A1D" w:rsidRPr="0056473B">
        <w:rPr>
          <w:lang w:val="nn-NO"/>
        </w:rPr>
        <w:t>(offentleg) møteinnkalling</w:t>
      </w:r>
      <w:r w:rsidRPr="0056473B">
        <w:rPr>
          <w:lang w:val="nn-NO"/>
        </w:rPr>
        <w:t xml:space="preserve"> er laga, pass på at </w:t>
      </w:r>
      <w:r w:rsidRPr="0056473B">
        <w:rPr>
          <w:b/>
          <w:lang w:val="nn-NO"/>
        </w:rPr>
        <w:t>alle sakene på saklista er journalført.</w:t>
      </w:r>
    </w:p>
    <w:p w:rsidR="00476A1D" w:rsidRPr="0056473B" w:rsidRDefault="00476A1D">
      <w:pPr>
        <w:rPr>
          <w:lang w:val="nn-NO"/>
        </w:rPr>
      </w:pPr>
      <w:r w:rsidRPr="0056473B">
        <w:rPr>
          <w:lang w:val="nn-NO"/>
        </w:rPr>
        <w:t>Det gjeld og møteinnkallinga.</w:t>
      </w:r>
    </w:p>
    <w:p w:rsidR="00BD67D6" w:rsidRDefault="00BD67D6">
      <w:r>
        <w:rPr>
          <w:noProof/>
          <w:lang w:eastAsia="nb-NO"/>
        </w:rPr>
        <w:drawing>
          <wp:inline distT="0" distB="0" distL="0" distR="0" wp14:anchorId="3387E2F4" wp14:editId="6CBDED5F">
            <wp:extent cx="5760720" cy="2461895"/>
            <wp:effectExtent l="0" t="0" r="0" b="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E40" w:rsidRDefault="00481E40"/>
    <w:p w:rsidR="00476A1D" w:rsidRPr="0056473B" w:rsidRDefault="00476A1D">
      <w:pPr>
        <w:rPr>
          <w:b/>
          <w:lang w:val="nn-NO"/>
        </w:rPr>
      </w:pPr>
      <w:r w:rsidRPr="0056473B">
        <w:rPr>
          <w:b/>
          <w:lang w:val="nn-NO"/>
        </w:rPr>
        <w:t>Sett status på møtet til offentleg.</w:t>
      </w:r>
    </w:p>
    <w:p w:rsidR="00476A1D" w:rsidRPr="0056473B" w:rsidRDefault="00476A1D">
      <w:pPr>
        <w:rPr>
          <w:lang w:val="nn-NO"/>
        </w:rPr>
      </w:pPr>
    </w:p>
    <w:p w:rsidR="00476A1D" w:rsidRPr="0056473B" w:rsidRDefault="00476A1D">
      <w:pPr>
        <w:rPr>
          <w:b/>
          <w:lang w:val="nn-NO"/>
        </w:rPr>
      </w:pPr>
      <w:r w:rsidRPr="0056473B">
        <w:rPr>
          <w:lang w:val="nn-NO"/>
        </w:rPr>
        <w:t xml:space="preserve">Då blir alle dei offentlege sakene med vedlegg og møteinnkalling lagt på </w:t>
      </w:r>
      <w:r w:rsidRPr="0056473B">
        <w:rPr>
          <w:b/>
          <w:lang w:val="nn-NO"/>
        </w:rPr>
        <w:t>Voss kommune – Politiske utval og møter</w:t>
      </w:r>
    </w:p>
    <w:p w:rsidR="00476A1D" w:rsidRDefault="00476A1D">
      <w:r>
        <w:rPr>
          <w:noProof/>
          <w:lang w:eastAsia="nb-NO"/>
        </w:rPr>
        <w:drawing>
          <wp:inline distT="0" distB="0" distL="0" distR="0" wp14:anchorId="48800230" wp14:editId="74316B71">
            <wp:extent cx="5760720" cy="2799715"/>
            <wp:effectExtent l="0" t="0" r="0" b="635"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9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E40" w:rsidRDefault="00481E40"/>
    <w:p w:rsidR="00481E40" w:rsidRDefault="00481E40"/>
    <w:p w:rsidR="00481E40" w:rsidRDefault="00481E40"/>
    <w:p w:rsidR="00481E40" w:rsidRPr="0056473B" w:rsidRDefault="00481E40">
      <w:pPr>
        <w:rPr>
          <w:lang w:val="nn-NO"/>
        </w:rPr>
      </w:pPr>
      <w:r w:rsidRPr="0056473B">
        <w:rPr>
          <w:lang w:val="nn-NO"/>
        </w:rPr>
        <w:t>Sakene skal då overførast til eMeetings.</w:t>
      </w:r>
    </w:p>
    <w:p w:rsidR="00481E40" w:rsidRDefault="00EF2A44">
      <w:r w:rsidRPr="00EF2A44">
        <w:rPr>
          <w:noProof/>
          <w:lang w:eastAsia="nb-NO"/>
        </w:rPr>
        <w:lastRenderedPageBreak/>
        <w:drawing>
          <wp:inline distT="0" distB="0" distL="0" distR="0">
            <wp:extent cx="5760720" cy="2919984"/>
            <wp:effectExtent l="0" t="0" r="0" b="0"/>
            <wp:docPr id="1" name="Bilde 1" descr="\\ph-srv-fs1\users\malfrid.sivertsen\Documents\Mine bilder\emme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ph-srv-fs1\users\malfrid.sivertsen\Documents\Mine bilder\emmeting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19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1E40" w:rsidRDefault="00481E40"/>
    <w:p w:rsidR="00481E40" w:rsidRDefault="00481E40">
      <w:r>
        <w:t>Søk opp møtet</w:t>
      </w:r>
    </w:p>
    <w:p w:rsidR="00481E40" w:rsidRDefault="00481E40">
      <w:r>
        <w:rPr>
          <w:noProof/>
          <w:lang w:eastAsia="nb-NO"/>
        </w:rPr>
        <w:drawing>
          <wp:inline distT="0" distB="0" distL="0" distR="0" wp14:anchorId="608FC762" wp14:editId="06E0E647">
            <wp:extent cx="5760720" cy="2915920"/>
            <wp:effectExtent l="0" t="0" r="0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E40" w:rsidRDefault="00481E40"/>
    <w:p w:rsidR="00481E40" w:rsidRDefault="00481E40">
      <w:r>
        <w:t>Velg rett møte (klikk på tittel) – vent litt så til dette bilde kjem</w:t>
      </w:r>
    </w:p>
    <w:p w:rsidR="00481E40" w:rsidRDefault="00481E40">
      <w:r>
        <w:rPr>
          <w:noProof/>
          <w:lang w:eastAsia="nb-NO"/>
        </w:rPr>
        <w:drawing>
          <wp:inline distT="0" distB="0" distL="0" distR="0" wp14:anchorId="149F3A25" wp14:editId="3B864FB8">
            <wp:extent cx="5760720" cy="1112520"/>
            <wp:effectExtent l="0" t="0" r="0" b="0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1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E40" w:rsidRPr="0056473B" w:rsidRDefault="00481E40" w:rsidP="00481E40">
      <w:pPr>
        <w:spacing w:line="259" w:lineRule="auto"/>
      </w:pPr>
      <w:r w:rsidRPr="0056473B">
        <w:t>Velg utval og ta vekk hake på untatt offentligheit (politikikarane skal ha det som er uoff)</w:t>
      </w:r>
    </w:p>
    <w:p w:rsidR="00481E40" w:rsidRPr="0056473B" w:rsidRDefault="00481E40" w:rsidP="00481E40">
      <w:pPr>
        <w:spacing w:line="259" w:lineRule="auto"/>
      </w:pPr>
    </w:p>
    <w:p w:rsidR="00481E40" w:rsidRPr="00481E40" w:rsidRDefault="00481E40" w:rsidP="00481E40">
      <w:pPr>
        <w:spacing w:line="259" w:lineRule="auto"/>
        <w:rPr>
          <w:lang w:val="nn-NO"/>
        </w:rPr>
      </w:pPr>
      <w:r w:rsidRPr="0056473B">
        <w:lastRenderedPageBreak/>
        <w:t xml:space="preserve">Sakene vert no lagt over i eMeetings, avslutt med å avbryta. </w:t>
      </w:r>
      <w:r w:rsidRPr="00481E40">
        <w:rPr>
          <w:lang w:val="nn-NO"/>
        </w:rPr>
        <w:t xml:space="preserve">Du kan sjå korleis det det går ved å gå over i </w:t>
      </w:r>
      <w:r w:rsidR="0056473B">
        <w:fldChar w:fldCharType="begin"/>
      </w:r>
      <w:r w:rsidR="0056473B" w:rsidRPr="0056473B">
        <w:rPr>
          <w:lang w:val="nn-NO"/>
        </w:rPr>
        <w:instrText xml:space="preserve"> HYPERLINK "https://emeetings.voss.kommune.no/" </w:instrText>
      </w:r>
      <w:r w:rsidR="0056473B">
        <w:fldChar w:fldCharType="separate"/>
      </w:r>
      <w:r w:rsidRPr="00481E40">
        <w:rPr>
          <w:color w:val="0563C1" w:themeColor="hyperlink"/>
          <w:u w:val="single"/>
          <w:lang w:val="nn-NO"/>
        </w:rPr>
        <w:t>https://emeetings.voss.kommune.no/</w:t>
      </w:r>
      <w:r w:rsidR="0056473B">
        <w:rPr>
          <w:color w:val="0563C1" w:themeColor="hyperlink"/>
          <w:u w:val="single"/>
          <w:lang w:val="nn-NO"/>
        </w:rPr>
        <w:fldChar w:fldCharType="end"/>
      </w:r>
    </w:p>
    <w:p w:rsidR="00481E40" w:rsidRDefault="00481E40" w:rsidP="00481E40">
      <w:pPr>
        <w:spacing w:line="259" w:lineRule="auto"/>
        <w:rPr>
          <w:lang w:val="nn-NO"/>
        </w:rPr>
      </w:pPr>
      <w:r w:rsidRPr="00481E40">
        <w:rPr>
          <w:lang w:val="nn-NO"/>
        </w:rPr>
        <w:t xml:space="preserve">Sjekk på </w:t>
      </w:r>
      <w:proofErr w:type="spellStart"/>
      <w:r w:rsidRPr="00481E40">
        <w:rPr>
          <w:lang w:val="nn-NO"/>
        </w:rPr>
        <w:t>iPadden</w:t>
      </w:r>
      <w:proofErr w:type="spellEnd"/>
      <w:r w:rsidRPr="00481E40">
        <w:rPr>
          <w:lang w:val="nn-NO"/>
        </w:rPr>
        <w:t xml:space="preserve"> om alle sakene og vedleg</w:t>
      </w:r>
      <w:r w:rsidR="00F84400">
        <w:rPr>
          <w:lang w:val="nn-NO"/>
        </w:rPr>
        <w:t>ga</w:t>
      </w:r>
      <w:r w:rsidRPr="00481E40">
        <w:rPr>
          <w:lang w:val="nn-NO"/>
        </w:rPr>
        <w:t xml:space="preserve"> ser ut til å vera ok.</w:t>
      </w:r>
    </w:p>
    <w:p w:rsidR="00481E40" w:rsidRPr="00481E40" w:rsidRDefault="00481E40" w:rsidP="00481E40">
      <w:pPr>
        <w:spacing w:line="259" w:lineRule="auto"/>
        <w:rPr>
          <w:lang w:val="nn-NO"/>
        </w:rPr>
      </w:pPr>
    </w:p>
    <w:p w:rsidR="00481E40" w:rsidRPr="00481E40" w:rsidRDefault="00481E40" w:rsidP="00481E40">
      <w:pPr>
        <w:spacing w:line="259" w:lineRule="auto"/>
        <w:rPr>
          <w:lang w:val="nn-NO"/>
        </w:rPr>
      </w:pPr>
      <w:r>
        <w:rPr>
          <w:lang w:val="nn-NO"/>
        </w:rPr>
        <w:t xml:space="preserve">Send melding </w:t>
      </w:r>
      <w:r w:rsidRPr="00481E40">
        <w:rPr>
          <w:lang w:val="nn-NO"/>
        </w:rPr>
        <w:t>til utvalet om møtet.</w:t>
      </w:r>
    </w:p>
    <w:p w:rsidR="00481E40" w:rsidRPr="0056473B" w:rsidRDefault="00481E40">
      <w:pPr>
        <w:rPr>
          <w:lang w:val="nn-NO"/>
        </w:rPr>
      </w:pPr>
    </w:p>
    <w:sectPr w:rsidR="00481E40" w:rsidRPr="0056473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3BFD" w:rsidRDefault="00CF3BFD" w:rsidP="00EF2A44">
      <w:pPr>
        <w:spacing w:after="0" w:line="240" w:lineRule="auto"/>
      </w:pPr>
      <w:r>
        <w:separator/>
      </w:r>
    </w:p>
  </w:endnote>
  <w:endnote w:type="continuationSeparator" w:id="0">
    <w:p w:rsidR="00CF3BFD" w:rsidRDefault="00CF3BFD" w:rsidP="00EF2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473B" w:rsidRDefault="0056473B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473B" w:rsidRDefault="0056473B">
    <w:pPr>
      <w:pStyle w:val="Bunnteks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473B" w:rsidRDefault="0056473B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3BFD" w:rsidRDefault="00CF3BFD" w:rsidP="00EF2A44">
      <w:pPr>
        <w:spacing w:after="0" w:line="240" w:lineRule="auto"/>
      </w:pPr>
      <w:r>
        <w:separator/>
      </w:r>
    </w:p>
  </w:footnote>
  <w:footnote w:type="continuationSeparator" w:id="0">
    <w:p w:rsidR="00CF3BFD" w:rsidRDefault="00CF3BFD" w:rsidP="00EF2A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473B" w:rsidRDefault="0056473B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473B" w:rsidRDefault="0056473B">
    <w:pPr>
      <w:pStyle w:val="Topptekst"/>
    </w:pPr>
    <w:r>
      <w:t xml:space="preserve">ARKIVPLAN VOSS </w:t>
    </w:r>
    <w:bookmarkStart w:id="0" w:name="_GoBack"/>
    <w:bookmarkEnd w:id="0"/>
    <w:r>
      <w:t>KOMMUNE, RUTINAR, INSTRUKS FOR PUBLISERING AV POLITISKE MØTER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473B" w:rsidRDefault="0056473B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7D6"/>
    <w:rsid w:val="000A337F"/>
    <w:rsid w:val="000C4FAA"/>
    <w:rsid w:val="0020372D"/>
    <w:rsid w:val="0038486E"/>
    <w:rsid w:val="00412972"/>
    <w:rsid w:val="00476A1D"/>
    <w:rsid w:val="00481E40"/>
    <w:rsid w:val="004C00DC"/>
    <w:rsid w:val="005007DB"/>
    <w:rsid w:val="0056473B"/>
    <w:rsid w:val="00635117"/>
    <w:rsid w:val="0079188D"/>
    <w:rsid w:val="0085569B"/>
    <w:rsid w:val="00AA549B"/>
    <w:rsid w:val="00BD4E2B"/>
    <w:rsid w:val="00BD67D6"/>
    <w:rsid w:val="00CF3BFD"/>
    <w:rsid w:val="00D30461"/>
    <w:rsid w:val="00EF2A44"/>
    <w:rsid w:val="00F37F08"/>
    <w:rsid w:val="00F8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504F1D-3DDE-4F34-B877-7E9DD5669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n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67D6"/>
    <w:pPr>
      <w:spacing w:line="254" w:lineRule="auto"/>
    </w:pPr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476A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476A1D"/>
    <w:rPr>
      <w:rFonts w:ascii="Segoe UI" w:hAnsi="Segoe UI" w:cs="Segoe UI"/>
      <w:sz w:val="18"/>
      <w:szCs w:val="18"/>
      <w:lang w:val="nb-NO"/>
    </w:rPr>
  </w:style>
  <w:style w:type="paragraph" w:styleId="Topptekst">
    <w:name w:val="header"/>
    <w:basedOn w:val="Normal"/>
    <w:link w:val="TopptekstTegn"/>
    <w:uiPriority w:val="99"/>
    <w:unhideWhenUsed/>
    <w:rsid w:val="00EF2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F2A44"/>
    <w:rPr>
      <w:lang w:val="nb-NO"/>
    </w:rPr>
  </w:style>
  <w:style w:type="paragraph" w:styleId="Bunntekst">
    <w:name w:val="footer"/>
    <w:basedOn w:val="Normal"/>
    <w:link w:val="BunntekstTegn"/>
    <w:uiPriority w:val="99"/>
    <w:unhideWhenUsed/>
    <w:rsid w:val="00EF2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F2A44"/>
    <w:rPr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C55B1C5B</Template>
  <TotalTime>1</TotalTime>
  <Pages>3</Pages>
  <Words>127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Voss kommune</Company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Målfrid Sivertsen</dc:creator>
  <cp:keywords/>
  <dc:description/>
  <cp:lastModifiedBy>Kristin Jordal</cp:lastModifiedBy>
  <cp:revision>3</cp:revision>
  <cp:lastPrinted>2016-03-29T13:55:00Z</cp:lastPrinted>
  <dcterms:created xsi:type="dcterms:W3CDTF">2016-08-08T13:04:00Z</dcterms:created>
  <dcterms:modified xsi:type="dcterms:W3CDTF">2016-08-11T12:04:00Z</dcterms:modified>
</cp:coreProperties>
</file>